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557137">
      <w:pPr>
        <w:spacing w:before="100" w:beforeAutospacing="1" w:after="100" w:afterAutospacing="1"/>
        <w:jc w:val="center"/>
        <w:divId w:val="2075735049"/>
        <w:rPr>
          <w:rFonts w:ascii="Arial" w:hAnsi="Arial" w:cs="Arial"/>
          <w:b/>
          <w:bCs/>
          <w:color w:val="000000"/>
          <w:sz w:val="18"/>
          <w:szCs w:val="18"/>
        </w:rPr>
      </w:pPr>
      <w:bookmarkStart w:id="0" w:name="_GoBack"/>
      <w:bookmarkEnd w:id="0"/>
      <w:r>
        <w:rPr>
          <w:rFonts w:ascii="Arial" w:hAnsi="Arial" w:cs="Arial"/>
          <w:b/>
          <w:bCs/>
          <w:color w:val="000000"/>
          <w:sz w:val="18"/>
          <w:szCs w:val="18"/>
        </w:rPr>
        <w:t>Протокол рассмотрения заявок на участие в электронном аукционе №0813500000121004902</w:t>
      </w:r>
    </w:p>
    <w:p w:rsidR="00000000" w:rsidRDefault="00557137">
      <w:pPr>
        <w:divId w:val="2075735049"/>
        <w:rPr>
          <w:rFonts w:ascii="Arial" w:eastAsia="Times New Roman" w:hAnsi="Arial" w:cs="Arial"/>
          <w:sz w:val="18"/>
          <w:szCs w:val="18"/>
        </w:rPr>
      </w:pPr>
    </w:p>
    <w:p w:rsidR="00000000" w:rsidRDefault="00557137">
      <w:pPr>
        <w:jc w:val="right"/>
        <w:divId w:val="2075735049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Дата подписания: 30.04.2021</w:t>
      </w:r>
    </w:p>
    <w:p w:rsidR="00000000" w:rsidRDefault="00557137">
      <w:pPr>
        <w:divId w:val="2075735049"/>
        <w:rPr>
          <w:rFonts w:ascii="Arial" w:eastAsia="Times New Roman" w:hAnsi="Arial" w:cs="Arial"/>
          <w:sz w:val="18"/>
          <w:szCs w:val="18"/>
        </w:rPr>
      </w:pPr>
    </w:p>
    <w:p w:rsidR="00000000" w:rsidRDefault="00557137">
      <w:pPr>
        <w:shd w:val="clear" w:color="auto" w:fill="139664"/>
        <w:spacing w:before="100" w:beforeAutospacing="1" w:after="60"/>
        <w:outlineLvl w:val="2"/>
        <w:divId w:val="2075735049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1.Сведения об электронном аукционе:</w:t>
      </w:r>
    </w:p>
    <w:p w:rsidR="00000000" w:rsidRDefault="00557137">
      <w:pPr>
        <w:divId w:val="2075735049"/>
        <w:rPr>
          <w:rFonts w:ascii="Arial" w:eastAsia="Times New Roman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4669"/>
        <w:gridCol w:w="4670"/>
      </w:tblGrid>
      <w:tr w:rsidR="00000000">
        <w:trPr>
          <w:divId w:val="2075735049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55713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Номер извещения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55713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0813500000121004902</w:t>
            </w:r>
          </w:p>
        </w:tc>
      </w:tr>
      <w:tr w:rsidR="00000000">
        <w:trPr>
          <w:divId w:val="2075735049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55713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Идентификационный код закупки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55713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213181500109318370100100270014399244</w:t>
            </w:r>
          </w:p>
        </w:tc>
      </w:tr>
      <w:tr w:rsidR="00000000">
        <w:trPr>
          <w:divId w:val="2075735049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55713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Наименование объекта закупки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55713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№ зз-17264-2021 Выполнение работ по текущему ремонту спортивного зала МКДОУ "Селеговский детский сад" Удмуртской Республики</w:t>
            </w:r>
          </w:p>
        </w:tc>
      </w:tr>
      <w:tr w:rsidR="00000000">
        <w:trPr>
          <w:divId w:val="2075735049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55713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Уполномоченный орган (учреждение)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55713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ГОСУДАРСТВЕННОЕ КАЗЕННОЕ УЧРЕЖДЕНИЕ УДМУРТСКОЙ РЕСПУБЛИКИ "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РЕГИОНАЛЬНЫЙ ЦЕНТР ЗАКУПОК УДМУРТСКОЙ РЕСПУБЛИКИ"</w:t>
            </w:r>
          </w:p>
        </w:tc>
      </w:tr>
      <w:tr w:rsidR="00000000">
        <w:trPr>
          <w:divId w:val="2075735049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55713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Заказчик(и)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55713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АДМИНИСТРАЦИЯ МУНИЦИПАЛЬНОГО ОБРАЗОВАНИЯ "КРАСНОГОРСКИЙ РАЙОН"</w:t>
            </w:r>
          </w:p>
        </w:tc>
      </w:tr>
      <w:tr w:rsidR="00000000">
        <w:trPr>
          <w:divId w:val="2075735049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55713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Начальная (Максимальная) цена контракта (руб.)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55713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546 414</w:t>
            </w:r>
          </w:p>
        </w:tc>
      </w:tr>
    </w:tbl>
    <w:p w:rsidR="00000000" w:rsidRDefault="00557137">
      <w:pPr>
        <w:divId w:val="2075735049"/>
        <w:rPr>
          <w:rFonts w:ascii="Arial" w:eastAsia="Times New Roman" w:hAnsi="Arial" w:cs="Arial"/>
          <w:sz w:val="18"/>
          <w:szCs w:val="18"/>
        </w:rPr>
      </w:pPr>
    </w:p>
    <w:p w:rsidR="00000000" w:rsidRDefault="00557137">
      <w:pPr>
        <w:jc w:val="both"/>
        <w:divId w:val="2075735049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Извещение и аукционная документация о проведении электронного аукциона б</w:t>
      </w:r>
      <w:r>
        <w:rPr>
          <w:rFonts w:ascii="Arial" w:eastAsia="Times New Roman" w:hAnsi="Arial" w:cs="Arial"/>
          <w:sz w:val="18"/>
          <w:szCs w:val="18"/>
        </w:rPr>
        <w:t xml:space="preserve">ыли размещены на Официальном сайте единой информационной системы в сфере закупок в информационно-телекоммуникационной сети "Интернет" http://zakupki.gov.ru/, а также на сайте электронной площадки Акционерного общества «Агентство по государственному заказу </w:t>
      </w:r>
      <w:r>
        <w:rPr>
          <w:rFonts w:ascii="Arial" w:eastAsia="Times New Roman" w:hAnsi="Arial" w:cs="Arial"/>
          <w:sz w:val="18"/>
          <w:szCs w:val="18"/>
        </w:rPr>
        <w:t>Республики Татарстан» http://etp.zakazrf.ru.</w:t>
      </w:r>
    </w:p>
    <w:p w:rsidR="00000000" w:rsidRDefault="00557137">
      <w:pPr>
        <w:divId w:val="2075735049"/>
        <w:rPr>
          <w:rFonts w:ascii="Arial" w:eastAsia="Times New Roman" w:hAnsi="Arial" w:cs="Arial"/>
          <w:sz w:val="18"/>
          <w:szCs w:val="18"/>
        </w:rPr>
      </w:pPr>
    </w:p>
    <w:p w:rsidR="00000000" w:rsidRDefault="00557137">
      <w:pPr>
        <w:shd w:val="clear" w:color="auto" w:fill="139664"/>
        <w:spacing w:before="100" w:beforeAutospacing="1" w:after="60"/>
        <w:outlineLvl w:val="2"/>
        <w:divId w:val="2075735049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2.Состав комиссии по осуществлению закупок:</w:t>
      </w:r>
    </w:p>
    <w:p w:rsidR="00000000" w:rsidRDefault="00557137">
      <w:pPr>
        <w:divId w:val="2075735049"/>
        <w:rPr>
          <w:rFonts w:ascii="Arial" w:eastAsia="Times New Roman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4669"/>
        <w:gridCol w:w="4670"/>
      </w:tblGrid>
      <w:tr w:rsidR="00000000">
        <w:trPr>
          <w:divId w:val="2075735049"/>
          <w:trHeight w:val="300"/>
        </w:trPr>
        <w:tc>
          <w:tcPr>
            <w:tcW w:w="0" w:type="auto"/>
            <w:gridSpan w:val="2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557137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На заседании комиссии по осуществлению закупок присутствовали:</w:t>
            </w:r>
          </w:p>
        </w:tc>
      </w:tr>
      <w:tr w:rsidR="00000000">
        <w:trPr>
          <w:divId w:val="2075735049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557137">
            <w:pPr>
              <w:spacing w:before="75" w:after="75"/>
              <w:jc w:val="center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Члены комиссии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557137">
            <w:pPr>
              <w:spacing w:before="75" w:after="75"/>
              <w:jc w:val="center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Роль</w:t>
            </w:r>
          </w:p>
        </w:tc>
      </w:tr>
      <w:tr w:rsidR="00000000">
        <w:trPr>
          <w:divId w:val="2075735049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55713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Мироносцева Д. А.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55713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Председатель комиссии</w:t>
            </w:r>
          </w:p>
        </w:tc>
      </w:tr>
      <w:tr w:rsidR="00000000">
        <w:trPr>
          <w:divId w:val="2075735049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55713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Фомина Е. П.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55713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Зам. председателя 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комиссии</w:t>
            </w:r>
          </w:p>
        </w:tc>
      </w:tr>
      <w:tr w:rsidR="00000000">
        <w:trPr>
          <w:divId w:val="2075735049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55713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Тукмачева Е. А.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55713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Секретарь комиссии</w:t>
            </w:r>
          </w:p>
        </w:tc>
      </w:tr>
    </w:tbl>
    <w:p w:rsidR="00000000" w:rsidRDefault="00557137">
      <w:pPr>
        <w:divId w:val="2075735049"/>
        <w:rPr>
          <w:rFonts w:ascii="Arial" w:eastAsia="Times New Roman" w:hAnsi="Arial" w:cs="Arial"/>
          <w:sz w:val="18"/>
          <w:szCs w:val="18"/>
        </w:rPr>
      </w:pPr>
    </w:p>
    <w:p w:rsidR="00000000" w:rsidRDefault="00557137">
      <w:pPr>
        <w:jc w:val="both"/>
        <w:divId w:val="2075735049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Всего на заседании присутствовало 3 члена(ов) комиссии по осуществлению закупок. Кворум имеется. Заседание правомочно.</w:t>
      </w:r>
    </w:p>
    <w:p w:rsidR="00000000" w:rsidRDefault="00557137">
      <w:pPr>
        <w:divId w:val="2075735049"/>
        <w:rPr>
          <w:rFonts w:ascii="Arial" w:eastAsia="Times New Roman" w:hAnsi="Arial" w:cs="Arial"/>
          <w:sz w:val="18"/>
          <w:szCs w:val="18"/>
        </w:rPr>
      </w:pPr>
    </w:p>
    <w:p w:rsidR="00000000" w:rsidRDefault="00557137">
      <w:pPr>
        <w:shd w:val="clear" w:color="auto" w:fill="139664"/>
        <w:spacing w:before="100" w:beforeAutospacing="1" w:after="60"/>
        <w:jc w:val="both"/>
        <w:outlineLvl w:val="2"/>
        <w:divId w:val="2075735049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 xml:space="preserve">3.Информация о поданных заявках на участие в </w:t>
      </w: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электронном аукционе и результатах рассмотрения первых частей заявок на участие в электронном аукционе в порядке, установленном ст.67 Федерального закона от 05 апреля 2013 г. № 44-ФЗ, на соответствие требованиям, установленным в документации об электронном</w:t>
      </w: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 xml:space="preserve"> аукционе:</w:t>
      </w:r>
    </w:p>
    <w:p w:rsidR="00000000" w:rsidRDefault="00557137">
      <w:pPr>
        <w:divId w:val="2075735049"/>
        <w:rPr>
          <w:rFonts w:ascii="Arial" w:eastAsia="Times New Roman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3113"/>
        <w:gridCol w:w="3113"/>
        <w:gridCol w:w="3113"/>
      </w:tblGrid>
      <w:tr w:rsidR="00000000">
        <w:trPr>
          <w:divId w:val="2075735049"/>
          <w:trHeight w:val="300"/>
        </w:trPr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557137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Идентификационный номер заявки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557137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Дата и время регистрации заявки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557137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Решение о допуске или об отказе в допуске участника закупки</w:t>
            </w:r>
          </w:p>
        </w:tc>
      </w:tr>
      <w:tr w:rsidR="00000000">
        <w:trPr>
          <w:divId w:val="2075735049"/>
        </w:trPr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55713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1576430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55713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27.04.2021 08:27:04 (+03:00)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55713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Допустить к участию в аукционе и признать участником аукциона</w:t>
            </w:r>
          </w:p>
        </w:tc>
      </w:tr>
      <w:tr w:rsidR="00000000">
        <w:trPr>
          <w:divId w:val="2075735049"/>
        </w:trPr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55713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1578364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55713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30.04.2021 07:14:18 (+03:00)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55713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Допустить к участию в аукционе и признать участником аукциона</w:t>
            </w:r>
          </w:p>
        </w:tc>
      </w:tr>
    </w:tbl>
    <w:p w:rsidR="00000000" w:rsidRDefault="00557137">
      <w:pPr>
        <w:divId w:val="2075735049"/>
        <w:rPr>
          <w:rFonts w:ascii="Arial" w:eastAsia="Times New Roman" w:hAnsi="Arial" w:cs="Arial"/>
          <w:sz w:val="18"/>
          <w:szCs w:val="18"/>
        </w:rPr>
      </w:pPr>
    </w:p>
    <w:p w:rsidR="00000000" w:rsidRDefault="00557137">
      <w:pPr>
        <w:shd w:val="clear" w:color="auto" w:fill="139664"/>
        <w:spacing w:before="100" w:beforeAutospacing="1" w:after="60"/>
        <w:jc w:val="both"/>
        <w:outlineLvl w:val="2"/>
        <w:divId w:val="2075735049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4.Сведения о решении каждого члена комиссии по осуществлению закупок в отношении каждого участника электронного аукциона о допуске к участию в нем и о признании ег</w:t>
      </w: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о участником или об отказе в допуске к участию в таком аукционе:</w:t>
      </w:r>
    </w:p>
    <w:p w:rsidR="00000000" w:rsidRDefault="00557137">
      <w:pPr>
        <w:divId w:val="2075735049"/>
        <w:rPr>
          <w:rFonts w:ascii="Arial" w:eastAsia="Times New Roman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3113"/>
        <w:gridCol w:w="3113"/>
        <w:gridCol w:w="3113"/>
      </w:tblGrid>
      <w:tr w:rsidR="00000000">
        <w:trPr>
          <w:divId w:val="2075735049"/>
          <w:trHeight w:val="300"/>
        </w:trPr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557137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Идентификационный номер заявки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557137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Член комиссии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557137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Решение члена комиссии</w:t>
            </w:r>
          </w:p>
        </w:tc>
      </w:tr>
      <w:tr w:rsidR="00000000">
        <w:trPr>
          <w:divId w:val="2075735049"/>
        </w:trPr>
        <w:tc>
          <w:tcPr>
            <w:tcW w:w="3113" w:type="dxa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55713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1576430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55713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Мироносцева Д. А.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55713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Допустить к участию в аукционе и признать участником аукциона</w:t>
            </w:r>
          </w:p>
        </w:tc>
      </w:tr>
      <w:tr w:rsidR="00000000">
        <w:trPr>
          <w:divId w:val="2075735049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557137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55713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Фомина Е. П.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55713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Допустить к участию в аукционе и признать участником аукциона</w:t>
            </w:r>
          </w:p>
        </w:tc>
      </w:tr>
      <w:tr w:rsidR="00000000">
        <w:trPr>
          <w:divId w:val="2075735049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557137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55713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Тукмачева Е. А.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55713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Допустить к участию в аукционе и признать участником аукциона</w:t>
            </w:r>
          </w:p>
        </w:tc>
      </w:tr>
      <w:tr w:rsidR="00000000">
        <w:trPr>
          <w:divId w:val="2075735049"/>
        </w:trPr>
        <w:tc>
          <w:tcPr>
            <w:tcW w:w="3113" w:type="dxa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55713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1578364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55713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Мироносцева Д. А.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55713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Допустить к участию в аукционе и признать участником аукциона</w:t>
            </w:r>
          </w:p>
        </w:tc>
      </w:tr>
      <w:tr w:rsidR="00000000">
        <w:trPr>
          <w:divId w:val="2075735049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557137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55713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Фомина Е. П.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55713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Допустить 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к участию в аукционе и признать участником аукциона</w:t>
            </w:r>
          </w:p>
        </w:tc>
      </w:tr>
      <w:tr w:rsidR="00000000">
        <w:trPr>
          <w:divId w:val="2075735049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557137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55713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Тукмачева Е. А.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55713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Допустить к участию в аукционе и признать участником аукциона</w:t>
            </w:r>
          </w:p>
        </w:tc>
      </w:tr>
    </w:tbl>
    <w:p w:rsidR="00000000" w:rsidRDefault="00557137">
      <w:pPr>
        <w:divId w:val="2075735049"/>
        <w:rPr>
          <w:rFonts w:ascii="Arial" w:eastAsia="Times New Roman" w:hAnsi="Arial" w:cs="Arial"/>
          <w:sz w:val="18"/>
          <w:szCs w:val="18"/>
        </w:rPr>
      </w:pPr>
    </w:p>
    <w:p w:rsidR="00000000" w:rsidRDefault="00557137">
      <w:pPr>
        <w:shd w:val="clear" w:color="auto" w:fill="139664"/>
        <w:spacing w:before="100" w:beforeAutospacing="1" w:after="60"/>
        <w:jc w:val="both"/>
        <w:outlineLvl w:val="2"/>
        <w:divId w:val="2075735049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5.На основании результатов рассмотрения заявок на участие в электронном аукционе и руководствуясь ст.67 Федерального закон</w:t>
      </w: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а от 05 апреля 2013 г №44-ФЗ комиссией по осуществлению закупок принято решение о признании следующих участников закупки, подавших заявки на участие в электронном аукционе, участниками электронного аукциона:</w:t>
      </w:r>
    </w:p>
    <w:p w:rsidR="00000000" w:rsidRDefault="00557137">
      <w:pPr>
        <w:divId w:val="2075735049"/>
        <w:rPr>
          <w:rFonts w:ascii="Arial" w:eastAsia="Times New Roman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5868"/>
        <w:gridCol w:w="3471"/>
      </w:tblGrid>
      <w:tr w:rsidR="00000000">
        <w:trPr>
          <w:divId w:val="2075735049"/>
          <w:trHeight w:val="300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557137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Идентификационный номер заявки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557137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Дата и время регистрации заявки</w:t>
            </w:r>
          </w:p>
        </w:tc>
      </w:tr>
      <w:tr w:rsidR="00000000">
        <w:trPr>
          <w:divId w:val="2075735049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55713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1576430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55713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27.04.2021 08:27:04 (+03:00)</w:t>
            </w:r>
          </w:p>
        </w:tc>
      </w:tr>
      <w:tr w:rsidR="00000000">
        <w:trPr>
          <w:divId w:val="2075735049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55713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1578364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55713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30.04.2021 07:14:18 (+03:00)</w:t>
            </w:r>
          </w:p>
        </w:tc>
      </w:tr>
    </w:tbl>
    <w:p w:rsidR="00000000" w:rsidRDefault="00557137">
      <w:pPr>
        <w:divId w:val="2075735049"/>
        <w:rPr>
          <w:rFonts w:ascii="Arial" w:eastAsia="Times New Roman" w:hAnsi="Arial" w:cs="Arial"/>
          <w:sz w:val="18"/>
          <w:szCs w:val="18"/>
        </w:rPr>
      </w:pPr>
    </w:p>
    <w:p w:rsidR="00000000" w:rsidRDefault="00557137">
      <w:pPr>
        <w:divId w:val="2075735049"/>
        <w:rPr>
          <w:rFonts w:ascii="Arial" w:eastAsia="Times New Roman" w:hAnsi="Arial" w:cs="Arial"/>
          <w:sz w:val="18"/>
          <w:szCs w:val="18"/>
        </w:rPr>
      </w:pPr>
    </w:p>
    <w:p w:rsidR="00000000" w:rsidRDefault="00557137">
      <w:pPr>
        <w:shd w:val="clear" w:color="auto" w:fill="139664"/>
        <w:spacing w:before="100" w:beforeAutospacing="1" w:after="60"/>
        <w:outlineLvl w:val="2"/>
        <w:divId w:val="2075735049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Подписи присутствующих членов комиссии по осуществлению закупок:</w:t>
      </w:r>
    </w:p>
    <w:p w:rsidR="00000000" w:rsidRDefault="00557137">
      <w:pPr>
        <w:divId w:val="2075735049"/>
        <w:rPr>
          <w:rFonts w:ascii="Arial" w:eastAsia="Times New Roman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3113"/>
        <w:gridCol w:w="3113"/>
        <w:gridCol w:w="3113"/>
      </w:tblGrid>
      <w:tr w:rsidR="00000000">
        <w:trPr>
          <w:divId w:val="2075735049"/>
          <w:trHeight w:val="300"/>
        </w:trPr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557137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Роль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557137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Подписи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557137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ФИО</w:t>
            </w:r>
          </w:p>
        </w:tc>
      </w:tr>
      <w:tr w:rsidR="00000000">
        <w:trPr>
          <w:divId w:val="2075735049"/>
        </w:trPr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55713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Председатель комиссии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55713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  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55713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Мироносцева Д. А.</w:t>
            </w:r>
          </w:p>
        </w:tc>
      </w:tr>
      <w:tr w:rsidR="00000000">
        <w:trPr>
          <w:divId w:val="2075735049"/>
        </w:trPr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55713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Зам. председателя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 комиссии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55713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  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55713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Фомина Е. П.</w:t>
            </w:r>
          </w:p>
        </w:tc>
      </w:tr>
      <w:tr w:rsidR="00000000">
        <w:trPr>
          <w:divId w:val="2075735049"/>
        </w:trPr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55713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Секретарь комиссии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55713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  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55713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Тукмачева Е. А.</w:t>
            </w:r>
          </w:p>
        </w:tc>
      </w:tr>
    </w:tbl>
    <w:p w:rsidR="00557137" w:rsidRDefault="00557137">
      <w:pPr>
        <w:divId w:val="2075735049"/>
        <w:rPr>
          <w:rFonts w:eastAsia="Times New Roman"/>
        </w:rPr>
      </w:pPr>
    </w:p>
    <w:sectPr w:rsidR="005571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attachedTemplate r:id="rId1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</w:compat>
  <w:rsids>
    <w:rsidRoot w:val="007F06D4"/>
    <w:rsid w:val="00557137"/>
    <w:rsid w:val="007F0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2BBBFF-9B5C-4645-9325-BB266D1EE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theme="majorBidi" w:hint="default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theme="majorBidi" w:hint="default"/>
      <w:color w:val="2E74B5" w:themeColor="accent1" w:themeShade="BF"/>
      <w:sz w:val="26"/>
      <w:szCs w:val="26"/>
    </w:rPr>
  </w:style>
  <w:style w:type="paragraph" w:customStyle="1" w:styleId="msonormal0">
    <w:name w:val="msonormal"/>
    <w:basedOn w:val="a"/>
    <w:uiPriority w:val="99"/>
    <w:semiHidden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cardview">
    <w:name w:val="cardview"/>
    <w:basedOn w:val="a"/>
    <w:uiPriority w:val="99"/>
    <w:semiHidden/>
    <w:pPr>
      <w:spacing w:before="100" w:beforeAutospacing="1" w:after="100" w:afterAutospacing="1"/>
    </w:pPr>
    <w:rPr>
      <w:sz w:val="18"/>
      <w:szCs w:val="18"/>
    </w:rPr>
  </w:style>
  <w:style w:type="paragraph" w:customStyle="1" w:styleId="cardviewblank">
    <w:name w:val="cardviewblank"/>
    <w:basedOn w:val="a"/>
    <w:uiPriority w:val="99"/>
    <w:semiHidden/>
    <w:pP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view-form">
    <w:name w:val="view-form"/>
    <w:basedOn w:val="a"/>
    <w:uiPriority w:val="99"/>
    <w:semiHidden/>
    <w:pPr>
      <w:spacing w:before="100" w:beforeAutospacing="1" w:after="100" w:afterAutospacing="1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5735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528</Words>
  <Characters>3016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Печатная форма протокола</vt:lpstr>
    </vt:vector>
  </TitlesOfParts>
  <Company/>
  <LinksUpToDate>false</LinksUpToDate>
  <CharactersWithSpaces>3537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Печатная форма протокола</dc:title>
  <dc:subject/>
  <dc:creator>Елена Аркадьевна Тукмачева</dc:creator>
  <cp:keywords/>
  <dc:description/>
  <cp:lastModifiedBy>User</cp:lastModifiedBy>
  <cp:revision>2</cp:revision>
  <dcterms:created xsi:type="dcterms:W3CDTF">2022-03-28T11:43:00Z</dcterms:created>
  <dcterms:modified xsi:type="dcterms:W3CDTF">2022-03-28T11:43:00Z</dcterms:modified>
</cp:coreProperties>
</file>